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34A" w:rsidRDefault="00CC3FD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731520</wp:posOffset>
                </wp:positionV>
                <wp:extent cx="1486535" cy="501015"/>
                <wp:effectExtent l="381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FD1" w:rsidRDefault="00CC3F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3020" cy="411480"/>
                                  <wp:effectExtent l="0" t="0" r="0" b="7620"/>
                                  <wp:docPr id="36" name="Picture 36" descr="C:\Users\Carst\Documents\AAAAMORTARA\Mortara\Marketing\Logos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Carst\Documents\AAAAMORTARA\Mortara\Marketing\Logos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4.8pt;margin-top:57.6pt;width:117.05pt;height:39.4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" stroked="f">
                <v:textbox style="mso-fit-shape-to-text:t">
                  <w:txbxContent>
                    <w:p w:rsidR="00CC3FD1" w:rsidRDefault="00CC3FD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3020" cy="411480"/>
                            <wp:effectExtent l="0" t="0" r="0" b="7620"/>
                            <wp:docPr id="36" name="Picture 36" descr="C:\Users\Carst\Documents\AAAAMORTARA\Mortara\Marketing\Logos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Carst\Documents\AAAAMORTARA\Mortara\Marketing\Logos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0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3099435</wp:posOffset>
                </wp:positionV>
                <wp:extent cx="3291840" cy="1055370"/>
                <wp:effectExtent l="0" t="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4BB" w:rsidRDefault="00AF54BB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Dr. A.C.Maan</w:t>
                            </w:r>
                            <w:r w:rsidR="00CC3FD1">
                              <w:rPr>
                                <w:rFonts w:ascii="Verdana" w:hAnsi="Verdana"/>
                                <w:sz w:val="20"/>
                              </w:rPr>
                              <w:t xml:space="preserve">         ________________</w:t>
                            </w:r>
                          </w:p>
                          <w:p w:rsidR="00CC3FD1" w:rsidRDefault="00CC3FD1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</w:p>
                          <w:p w:rsidR="00CC3FD1" w:rsidRDefault="00CC3FD1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</w:p>
                          <w:p w:rsidR="00CC3FD1" w:rsidRDefault="00CC3FD1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</w:p>
                          <w:p w:rsidR="00CC3FD1" w:rsidRPr="00AF54BB" w:rsidRDefault="00CC3FD1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Ing.F. Baijens       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67.75pt;margin-top:244.05pt;width:259.2pt;height:83.1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a1hQIAABc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" stroked="f">
                <v:textbox>
                  <w:txbxContent>
                    <w:p w:rsidR="00AF54BB" w:rsidRDefault="00AF54BB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Dr. A.C.Maan</w:t>
                      </w:r>
                      <w:r w:rsidR="00CC3FD1">
                        <w:rPr>
                          <w:rFonts w:ascii="Verdana" w:hAnsi="Verdana"/>
                          <w:sz w:val="20"/>
                        </w:rPr>
                        <w:t xml:space="preserve">         ________________</w:t>
                      </w:r>
                    </w:p>
                    <w:p w:rsidR="00CC3FD1" w:rsidRDefault="00CC3FD1">
                      <w:pPr>
                        <w:rPr>
                          <w:rFonts w:ascii="Verdana" w:hAnsi="Verdana"/>
                          <w:sz w:val="20"/>
                        </w:rPr>
                      </w:pPr>
                    </w:p>
                    <w:p w:rsidR="00CC3FD1" w:rsidRDefault="00CC3FD1">
                      <w:pPr>
                        <w:rPr>
                          <w:rFonts w:ascii="Verdana" w:hAnsi="Verdana"/>
                          <w:sz w:val="20"/>
                        </w:rPr>
                      </w:pPr>
                    </w:p>
                    <w:p w:rsidR="00CC3FD1" w:rsidRDefault="00CC3FD1">
                      <w:pPr>
                        <w:rPr>
                          <w:rFonts w:ascii="Verdana" w:hAnsi="Verdana"/>
                          <w:sz w:val="20"/>
                        </w:rPr>
                      </w:pPr>
                    </w:p>
                    <w:p w:rsidR="00CC3FD1" w:rsidRPr="00AF54BB" w:rsidRDefault="00CC3FD1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Ing.F. Baijens        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3009900</wp:posOffset>
                </wp:positionV>
                <wp:extent cx="2182495" cy="1318260"/>
                <wp:effectExtent l="7620" t="7620" r="10160" b="762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44" w:rsidRPr="00AF54BB" w:rsidRDefault="00313144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AF54BB">
                              <w:rPr>
                                <w:rFonts w:ascii="Verdana" w:hAnsi="Verdana"/>
                                <w:sz w:val="20"/>
                              </w:rPr>
                              <w:t>Accreditatie door:</w:t>
                            </w:r>
                            <w:r w:rsidR="00AF54BB" w:rsidRPr="00AF54BB">
                              <w:rPr>
                                <w:rFonts w:ascii="Verdana" w:hAnsi="Verdana"/>
                                <w:sz w:val="20"/>
                              </w:rPr>
                              <w:t xml:space="preserve"> </w:t>
                            </w:r>
                          </w:p>
                          <w:p w:rsidR="00AF54BB" w:rsidRDefault="00AF54BB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F54BB" w:rsidRDefault="00AF54BB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AF54BB" w:rsidRDefault="00AF54B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F54B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Accreditatiecode: abc1234567890</w:t>
                            </w:r>
                          </w:p>
                          <w:p w:rsidR="00AF54BB" w:rsidRDefault="00AF54B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AF54BB" w:rsidRDefault="00AF54B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Accreditatie:  …punt(en)</w:t>
                            </w:r>
                          </w:p>
                          <w:p w:rsidR="00AF54BB" w:rsidRDefault="00AF54B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AF54BB" w:rsidRPr="00AF54BB" w:rsidRDefault="00AF54BB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Datum behaald: 3 Oktober,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8.6pt;margin-top:237pt;width:171.85pt;height:10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" strokecolor="white">
                <v:textbox>
                  <w:txbxContent>
                    <w:p w:rsidR="00313144" w:rsidRPr="00AF54BB" w:rsidRDefault="00313144">
                      <w:pPr>
                        <w:rPr>
                          <w:rFonts w:ascii="Verdana" w:hAnsi="Verdana"/>
                          <w:sz w:val="20"/>
                        </w:rPr>
                      </w:pPr>
                      <w:r w:rsidRPr="00AF54BB">
                        <w:rPr>
                          <w:rFonts w:ascii="Verdana" w:hAnsi="Verdana"/>
                          <w:sz w:val="20"/>
                        </w:rPr>
                        <w:t>Accreditatie door:</w:t>
                      </w:r>
                      <w:r w:rsidR="00AF54BB" w:rsidRPr="00AF54BB">
                        <w:rPr>
                          <w:rFonts w:ascii="Verdana" w:hAnsi="Verdana"/>
                          <w:sz w:val="20"/>
                        </w:rPr>
                        <w:t xml:space="preserve"> </w:t>
                      </w:r>
                    </w:p>
                    <w:p w:rsidR="00AF54BB" w:rsidRDefault="00AF54BB">
                      <w:pPr>
                        <w:rPr>
                          <w:rFonts w:ascii="Verdana" w:hAnsi="Verdana"/>
                        </w:rPr>
                      </w:pPr>
                    </w:p>
                    <w:p w:rsidR="00AF54BB" w:rsidRDefault="00AF54BB">
                      <w:pPr>
                        <w:rPr>
                          <w:rFonts w:ascii="Verdana" w:hAnsi="Verdana"/>
                        </w:rPr>
                      </w:pPr>
                    </w:p>
                    <w:p w:rsidR="00AF54BB" w:rsidRDefault="00AF54B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F54BB">
                        <w:rPr>
                          <w:rFonts w:ascii="Verdana" w:hAnsi="Verdana"/>
                          <w:sz w:val="18"/>
                          <w:szCs w:val="18"/>
                        </w:rPr>
                        <w:t>Accreditatiecode: abc1234567890</w:t>
                      </w:r>
                    </w:p>
                    <w:p w:rsidR="00AF54BB" w:rsidRDefault="00AF54B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AF54BB" w:rsidRDefault="00AF54B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Accreditatie:  …punt(en)</w:t>
                      </w:r>
                    </w:p>
                    <w:p w:rsidR="00AF54BB" w:rsidRDefault="00AF54B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AF54BB" w:rsidRPr="00AF54BB" w:rsidRDefault="00AF54BB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Datum behaald: 3 Oktober,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3009900</wp:posOffset>
                </wp:positionV>
                <wp:extent cx="673735" cy="571500"/>
                <wp:effectExtent l="1905" t="0" r="635" b="190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3144" w:rsidRDefault="00CC3F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7680" cy="480060"/>
                                  <wp:effectExtent l="0" t="0" r="762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67.4pt;margin-top:237pt;width:53.05pt;height: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" stroked="f">
                <v:textbox style="mso-fit-shape-to-text:t">
                  <w:txbxContent>
                    <w:p w:rsidR="00313144" w:rsidRDefault="00CC3FD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7680" cy="480060"/>
                            <wp:effectExtent l="0" t="0" r="762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" cy="4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693420</wp:posOffset>
                </wp:positionV>
                <wp:extent cx="7056120" cy="3802380"/>
                <wp:effectExtent l="0" t="0" r="1905" b="190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380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Pr="00AF54BB" w:rsidRDefault="00313144">
                            <w:pPr>
                              <w:pBdr>
                                <w:top w:val="single" w:sz="4" w:space="1" w:color="FFFFFF"/>
                              </w:pBdr>
                              <w:jc w:val="center"/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AF54BB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Certificaat</w:t>
                            </w:r>
                          </w:p>
                          <w:p w:rsidR="00313144" w:rsidRPr="00AF54BB" w:rsidRDefault="00313144">
                            <w:pPr>
                              <w:pBdr>
                                <w:top w:val="single" w:sz="4" w:space="1" w:color="FFFFFF"/>
                              </w:pBdr>
                              <w:jc w:val="center"/>
                              <w:rPr>
                                <w:rFonts w:ascii="Arial Narrow" w:hAnsi="Arial Narrow"/>
                                <w:sz w:val="96"/>
                                <w:szCs w:val="96"/>
                              </w:rPr>
                            </w:pPr>
                            <w:r w:rsidRPr="00AF54BB">
                              <w:rPr>
                                <w:rFonts w:ascii="Arial Narrow" w:hAnsi="Arial Narrow"/>
                                <w:sz w:val="96"/>
                                <w:szCs w:val="96"/>
                              </w:rPr>
                              <w:t>Petra Klaver</w:t>
                            </w:r>
                          </w:p>
                          <w:p w:rsidR="00313144" w:rsidRPr="00AF54BB" w:rsidRDefault="00313144">
                            <w:pPr>
                              <w:pBdr>
                                <w:top w:val="single" w:sz="4" w:space="1" w:color="FFFFFF"/>
                              </w:pBd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AF54B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heeft de cursus</w:t>
                            </w:r>
                          </w:p>
                          <w:p w:rsidR="00313144" w:rsidRDefault="00313144">
                            <w:pPr>
                              <w:pBdr>
                                <w:top w:val="single" w:sz="4" w:space="1" w:color="FFFFFF"/>
                              </w:pBdr>
                              <w:jc w:val="center"/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  <w:t>Rust ECG</w:t>
                            </w:r>
                          </w:p>
                          <w:p w:rsidR="00313144" w:rsidRPr="00AF54BB" w:rsidRDefault="00313144">
                            <w:pPr>
                              <w:pBdr>
                                <w:top w:val="single" w:sz="4" w:space="1" w:color="FFFFFF"/>
                              </w:pBd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AF54BB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succesvol afgerond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30pt;margin-top:54.6pt;width:555.6pt;height:29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" filled="f" stroked="f">
                <v:textbox>
                  <w:txbxContent>
                    <w:p w:rsidR="00000000" w:rsidRPr="00AF54BB" w:rsidRDefault="00313144">
                      <w:pPr>
                        <w:pBdr>
                          <w:top w:val="single" w:sz="4" w:space="1" w:color="FFFFFF"/>
                        </w:pBdr>
                        <w:jc w:val="center"/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AF54BB">
                        <w:rPr>
                          <w:rFonts w:ascii="Verdana" w:hAnsi="Verdana"/>
                          <w:sz w:val="56"/>
                          <w:szCs w:val="56"/>
                        </w:rPr>
                        <w:t>Certificaat</w:t>
                      </w:r>
                    </w:p>
                    <w:p w:rsidR="00313144" w:rsidRPr="00AF54BB" w:rsidRDefault="00313144">
                      <w:pPr>
                        <w:pBdr>
                          <w:top w:val="single" w:sz="4" w:space="1" w:color="FFFFFF"/>
                        </w:pBdr>
                        <w:jc w:val="center"/>
                        <w:rPr>
                          <w:rFonts w:ascii="Arial Narrow" w:hAnsi="Arial Narrow"/>
                          <w:sz w:val="96"/>
                          <w:szCs w:val="96"/>
                        </w:rPr>
                      </w:pPr>
                      <w:r w:rsidRPr="00AF54BB">
                        <w:rPr>
                          <w:rFonts w:ascii="Arial Narrow" w:hAnsi="Arial Narrow"/>
                          <w:sz w:val="96"/>
                          <w:szCs w:val="96"/>
                        </w:rPr>
                        <w:t>Petra Klaver</w:t>
                      </w:r>
                    </w:p>
                    <w:p w:rsidR="00313144" w:rsidRPr="00AF54BB" w:rsidRDefault="00313144">
                      <w:pPr>
                        <w:pBdr>
                          <w:top w:val="single" w:sz="4" w:space="1" w:color="FFFFFF"/>
                        </w:pBd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AF54BB">
                        <w:rPr>
                          <w:rFonts w:ascii="Verdana" w:hAnsi="Verdana"/>
                          <w:sz w:val="28"/>
                          <w:szCs w:val="28"/>
                        </w:rPr>
                        <w:t>heeft de cursus</w:t>
                      </w:r>
                    </w:p>
                    <w:p w:rsidR="00313144" w:rsidRDefault="00313144">
                      <w:pPr>
                        <w:pBdr>
                          <w:top w:val="single" w:sz="4" w:space="1" w:color="FFFFFF"/>
                        </w:pBdr>
                        <w:jc w:val="center"/>
                        <w:rPr>
                          <w:rFonts w:ascii="Verdana" w:hAnsi="Verdana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/>
                          <w:sz w:val="52"/>
                          <w:szCs w:val="52"/>
                        </w:rPr>
                        <w:t>Rust ECG</w:t>
                      </w:r>
                    </w:p>
                    <w:p w:rsidR="00313144" w:rsidRPr="00AF54BB" w:rsidRDefault="00313144">
                      <w:pPr>
                        <w:pBdr>
                          <w:top w:val="single" w:sz="4" w:space="1" w:color="FFFFFF"/>
                        </w:pBd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AF54BB">
                        <w:rPr>
                          <w:rFonts w:ascii="Verdana" w:hAnsi="Verdana"/>
                          <w:sz w:val="28"/>
                          <w:szCs w:val="28"/>
                        </w:rPr>
                        <w:t>succesvol afgerond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107950</wp:posOffset>
            </wp:positionV>
            <wp:extent cx="8663940" cy="5007610"/>
            <wp:effectExtent l="0" t="0" r="3810" b="2540"/>
            <wp:wrapNone/>
            <wp:docPr id="3" name="Picture 3" descr="Cert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t Fra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940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34A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rrayHill Bd B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entury725 Cn B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4A"/>
    <w:rsid w:val="00313144"/>
    <w:rsid w:val="0051134A"/>
    <w:rsid w:val="00AF54BB"/>
    <w:rsid w:val="00CC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MurrayHill Bd BT" w:hAnsi="MurrayHill Bd BT"/>
      <w:sz w:val="9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Century725 Cn BT" w:hAnsi="Century725 Cn BT"/>
      <w:sz w:val="10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Helvetica" w:hAnsi="Helvetica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Helvetica" w:hAnsi="Helvetica"/>
      <w:b/>
      <w:sz w:val="3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MurrayHill Bd BT" w:hAnsi="MurrayHill Bd BT"/>
      <w:sz w:val="9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Century725 Cn BT" w:hAnsi="Century725 Cn BT"/>
      <w:sz w:val="10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Helvetica" w:hAnsi="Helvetica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Helvetica" w:hAnsi="Helvetica"/>
      <w:b/>
      <w:sz w:val="3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st\Documents\AAAAMORTARA\Mortara\aaaaaTraining\Certtificate\Training%20CertificateP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Training CertificatePC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Mortara Instrument</Company>
  <LinksUpToDate>false</LinksUpToDate>
  <CharactersWithSpaces>6</CharactersWithSpaces>
  <SharedDoc>false</SharedDoc>
  <HLinks>
    <vt:vector size="12" baseType="variant">
      <vt:variant>
        <vt:i4>6881312</vt:i4>
      </vt:variant>
      <vt:variant>
        <vt:i4>1675</vt:i4>
      </vt:variant>
      <vt:variant>
        <vt:i4>1025</vt:i4>
      </vt:variant>
      <vt:variant>
        <vt:i4>1</vt:i4>
      </vt:variant>
      <vt:variant>
        <vt:lpwstr>Mortara Only logo295LR</vt:lpwstr>
      </vt:variant>
      <vt:variant>
        <vt:lpwstr/>
      </vt:variant>
      <vt:variant>
        <vt:i4>3014771</vt:i4>
      </vt:variant>
      <vt:variant>
        <vt:i4>-1</vt:i4>
      </vt:variant>
      <vt:variant>
        <vt:i4>1027</vt:i4>
      </vt:variant>
      <vt:variant>
        <vt:i4>1</vt:i4>
      </vt:variant>
      <vt:variant>
        <vt:lpwstr>Cert Frame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</dc:creator>
  <cp:lastModifiedBy>Carst</cp:lastModifiedBy>
  <cp:revision>1</cp:revision>
  <dcterms:created xsi:type="dcterms:W3CDTF">2014-07-17T08:35:00Z</dcterms:created>
  <dcterms:modified xsi:type="dcterms:W3CDTF">2014-07-17T09:11:00Z</dcterms:modified>
</cp:coreProperties>
</file>